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margin" w:tblpXSpec="center" w:tblpY="14699"/>
        <w:tblW w:w="108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6"/>
      </w:tblGrid>
      <w:tr w:rsidR="00F93847" w:rsidRPr="00F93847" w14:paraId="64F1FDA8" w14:textId="77777777" w:rsidTr="00CE4672">
        <w:trPr>
          <w:trHeight w:val="1589"/>
        </w:trPr>
        <w:tc>
          <w:tcPr>
            <w:tcW w:w="10816" w:type="dxa"/>
            <w:shd w:val="clear" w:color="auto" w:fill="FFFFFF" w:themeFill="background1"/>
          </w:tcPr>
          <w:p w14:paraId="3301BE65" w14:textId="798292B8" w:rsidR="00F93847" w:rsidRPr="00F93847" w:rsidRDefault="00085ADC" w:rsidP="00CE46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</w:rPr>
              <w:t>Ihre AGB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3054"/>
        <w:tblW w:w="10795" w:type="dxa"/>
        <w:tblLook w:val="04A0" w:firstRow="1" w:lastRow="0" w:firstColumn="1" w:lastColumn="0" w:noHBand="0" w:noVBand="1"/>
      </w:tblPr>
      <w:tblGrid>
        <w:gridCol w:w="1838"/>
        <w:gridCol w:w="4253"/>
        <w:gridCol w:w="1842"/>
        <w:gridCol w:w="1560"/>
        <w:gridCol w:w="1302"/>
      </w:tblGrid>
      <w:tr w:rsidR="009907AE" w14:paraId="74259970" w14:textId="77777777" w:rsidTr="00CE4672">
        <w:trPr>
          <w:trHeight w:val="250"/>
        </w:trPr>
        <w:tc>
          <w:tcPr>
            <w:tcW w:w="1838" w:type="dxa"/>
            <w:shd w:val="clear" w:color="auto" w:fill="FFFFFF" w:themeFill="background1"/>
          </w:tcPr>
          <w:p w14:paraId="4A89A39D" w14:textId="5A0D4A7A" w:rsidR="00985E8D" w:rsidRPr="002200AE" w:rsidRDefault="00985E8D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Bild</w:t>
            </w:r>
          </w:p>
        </w:tc>
        <w:tc>
          <w:tcPr>
            <w:tcW w:w="4253" w:type="dxa"/>
            <w:shd w:val="clear" w:color="auto" w:fill="FFFFFF" w:themeFill="background1"/>
          </w:tcPr>
          <w:p w14:paraId="1D569B19" w14:textId="77777777" w:rsidR="00985E8D" w:rsidRPr="002200AE" w:rsidRDefault="00985E8D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Bezeichnung</w:t>
            </w:r>
          </w:p>
        </w:tc>
        <w:tc>
          <w:tcPr>
            <w:tcW w:w="1842" w:type="dxa"/>
            <w:shd w:val="clear" w:color="auto" w:fill="FFFFFF" w:themeFill="background1"/>
          </w:tcPr>
          <w:p w14:paraId="1E88D87D" w14:textId="77777777" w:rsidR="00985E8D" w:rsidRPr="002200AE" w:rsidRDefault="00985E8D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 pro</w:t>
            </w:r>
          </w:p>
        </w:tc>
        <w:tc>
          <w:tcPr>
            <w:tcW w:w="1560" w:type="dxa"/>
            <w:shd w:val="clear" w:color="auto" w:fill="FFFFFF" w:themeFill="background1"/>
          </w:tcPr>
          <w:p w14:paraId="02E5F50D" w14:textId="77777777" w:rsidR="00985E8D" w:rsidRPr="002200AE" w:rsidRDefault="00985E8D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Preis</w:t>
            </w:r>
          </w:p>
        </w:tc>
        <w:tc>
          <w:tcPr>
            <w:tcW w:w="1302" w:type="dxa"/>
            <w:shd w:val="clear" w:color="auto" w:fill="FFFFFF" w:themeFill="background1"/>
          </w:tcPr>
          <w:p w14:paraId="4AF6ABB2" w14:textId="77777777" w:rsidR="00985E8D" w:rsidRPr="002200AE" w:rsidRDefault="00985E8D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AE">
              <w:rPr>
                <w:rFonts w:ascii="Arial" w:hAnsi="Arial" w:cs="Arial"/>
                <w:b/>
                <w:bCs/>
                <w:sz w:val="20"/>
                <w:szCs w:val="20"/>
              </w:rPr>
              <w:t>Bestellung</w:t>
            </w:r>
          </w:p>
        </w:tc>
      </w:tr>
      <w:tr w:rsidR="009907AE" w:rsidRPr="002200AE" w14:paraId="0326529F" w14:textId="77777777" w:rsidTr="00CE4672">
        <w:trPr>
          <w:trHeight w:val="269"/>
        </w:trPr>
        <w:tc>
          <w:tcPr>
            <w:tcW w:w="1838" w:type="dxa"/>
            <w:shd w:val="clear" w:color="auto" w:fill="FFFFFF" w:themeFill="background1"/>
          </w:tcPr>
          <w:p w14:paraId="617C635C" w14:textId="3838C1EC" w:rsidR="005E1619" w:rsidRPr="002200AE" w:rsidRDefault="00CE4672" w:rsidP="00CE46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B905E7A" wp14:editId="29BBBEEE">
                  <wp:simplePos x="0" y="0"/>
                  <wp:positionH relativeFrom="column">
                    <wp:posOffset>-17399</wp:posOffset>
                  </wp:positionH>
                  <wp:positionV relativeFrom="paragraph">
                    <wp:posOffset>77216</wp:posOffset>
                  </wp:positionV>
                  <wp:extent cx="1092200" cy="83820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1619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4253" w:type="dxa"/>
            <w:shd w:val="clear" w:color="auto" w:fill="FFFFFF" w:themeFill="background1"/>
          </w:tcPr>
          <w:p w14:paraId="7BFC9C0E" w14:textId="25D9B7B3" w:rsidR="005E1619" w:rsidRPr="00985E8D" w:rsidRDefault="005E1619" w:rsidP="00CE4672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85E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027020 </w:t>
            </w:r>
          </w:p>
          <w:p w14:paraId="13AAEC1F" w14:textId="1A29323E" w:rsidR="005E1619" w:rsidRPr="00985E8D" w:rsidRDefault="005E1619" w:rsidP="00CE4672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85E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MINECRAFT II </w:t>
            </w:r>
            <w:r w:rsidR="00C06CC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–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gramStart"/>
            <w:r w:rsidR="00C06CC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TC </w:t>
            </w:r>
            <w:r w:rsidRPr="00985E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Display</w:t>
            </w:r>
            <w:proofErr w:type="gramEnd"/>
            <w:r w:rsidRPr="00985E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(12.04.2022) </w:t>
            </w:r>
          </w:p>
          <w:p w14:paraId="679222A7" w14:textId="5BCE940F" w:rsidR="005E1619" w:rsidRPr="00985E8D" w:rsidRDefault="005E1619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85E8D">
              <w:rPr>
                <w:rFonts w:ascii="Arial" w:hAnsi="Arial" w:cs="Arial"/>
                <w:sz w:val="20"/>
                <w:szCs w:val="20"/>
                <w:lang w:val="en-US"/>
              </w:rPr>
              <w:t>18 Booster pro Display,</w:t>
            </w:r>
          </w:p>
          <w:p w14:paraId="6AA41001" w14:textId="548E719E" w:rsidR="005E1619" w:rsidRPr="002200AE" w:rsidRDefault="005E1619" w:rsidP="00CE4672">
            <w:pPr>
              <w:rPr>
                <w:rFonts w:ascii="Arial" w:hAnsi="Arial" w:cs="Arial"/>
                <w:sz w:val="20"/>
                <w:szCs w:val="20"/>
              </w:rPr>
            </w:pPr>
            <w:r w:rsidRPr="00985E8D">
              <w:rPr>
                <w:rFonts w:ascii="Arial" w:hAnsi="Arial" w:cs="Arial"/>
                <w:sz w:val="20"/>
                <w:szCs w:val="20"/>
                <w:lang w:val="en-US"/>
              </w:rPr>
              <w:t>EAN: 8018190027020 (Display)</w:t>
            </w:r>
            <w:r w:rsidRPr="00985E8D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EAN: 4143373002991 (Booster dt. Code) </w:t>
            </w:r>
            <w:r w:rsidRPr="00985E8D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 w:rsidRPr="00985E8D">
              <w:rPr>
                <w:rFonts w:ascii="Arial" w:hAnsi="Arial" w:cs="Arial"/>
                <w:sz w:val="20"/>
                <w:szCs w:val="20"/>
              </w:rPr>
              <w:t>EAN: 8018190027518 (Booster int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985E8D">
              <w:rPr>
                <w:rFonts w:ascii="Arial" w:hAnsi="Arial" w:cs="Arial"/>
                <w:sz w:val="20"/>
                <w:szCs w:val="20"/>
              </w:rPr>
              <w:t xml:space="preserve"> Code) UVP.: 2,99 Euro </w:t>
            </w:r>
          </w:p>
        </w:tc>
        <w:tc>
          <w:tcPr>
            <w:tcW w:w="1842" w:type="dxa"/>
            <w:shd w:val="clear" w:color="auto" w:fill="FFFFFF" w:themeFill="background1"/>
          </w:tcPr>
          <w:p w14:paraId="7BC035AF" w14:textId="77777777" w:rsidR="005E1619" w:rsidRPr="00AF76B4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0083DDE" w14:textId="4A3CC1DC" w:rsidR="005E1619" w:rsidRPr="005E1619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560" w:type="dxa"/>
            <w:shd w:val="clear" w:color="auto" w:fill="FFFFFF" w:themeFill="background1"/>
          </w:tcPr>
          <w:p w14:paraId="1A5F3895" w14:textId="77777777" w:rsidR="005E1619" w:rsidRPr="007001FE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2DA6376" w14:textId="29724781" w:rsidR="005E1619" w:rsidRPr="002200AE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7F2680C0" w14:textId="7154F2C5" w:rsidR="005E1619" w:rsidRPr="002200AE" w:rsidRDefault="005E1619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907AE" w:rsidRPr="002200AE" w14:paraId="60A22B2C" w14:textId="77777777" w:rsidTr="00CE4672">
        <w:trPr>
          <w:trHeight w:val="269"/>
        </w:trPr>
        <w:tc>
          <w:tcPr>
            <w:tcW w:w="1838" w:type="dxa"/>
            <w:shd w:val="clear" w:color="auto" w:fill="FFFFFF" w:themeFill="background1"/>
          </w:tcPr>
          <w:p w14:paraId="703C3D74" w14:textId="59560539" w:rsidR="005E1619" w:rsidRDefault="00CE4672" w:rsidP="00CE467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6416962C" wp14:editId="01477E89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28575</wp:posOffset>
                  </wp:positionV>
                  <wp:extent cx="1092200" cy="83820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1619">
              <w:rPr>
                <w:rFonts w:ascii="Arial" w:hAnsi="Arial" w:cs="Arial"/>
                <w:noProof/>
                <w:sz w:val="20"/>
                <w:szCs w:val="20"/>
              </w:rPr>
              <w:br/>
            </w:r>
          </w:p>
        </w:tc>
        <w:tc>
          <w:tcPr>
            <w:tcW w:w="4253" w:type="dxa"/>
            <w:shd w:val="clear" w:color="auto" w:fill="FFFFFF" w:themeFill="background1"/>
          </w:tcPr>
          <w:p w14:paraId="520E84FA" w14:textId="2C95CBB9" w:rsidR="005E1619" w:rsidRPr="00CE4672" w:rsidRDefault="005E1619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4672">
              <w:rPr>
                <w:rFonts w:ascii="Arial" w:hAnsi="Arial" w:cs="Arial"/>
                <w:b/>
                <w:bCs/>
                <w:sz w:val="20"/>
                <w:szCs w:val="20"/>
              </w:rPr>
              <w:t>209994</w:t>
            </w:r>
          </w:p>
          <w:p w14:paraId="231204F1" w14:textId="661E05DF" w:rsidR="005E1619" w:rsidRPr="00CE4672" w:rsidRDefault="005E1619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467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MINECRAFT II - Starter (12.04.2022) </w:t>
            </w:r>
          </w:p>
          <w:p w14:paraId="14DC1C6F" w14:textId="66A9B187" w:rsidR="005E1619" w:rsidRPr="002200AE" w:rsidRDefault="005E1619" w:rsidP="00CE4672">
            <w:pPr>
              <w:rPr>
                <w:rFonts w:ascii="Arial" w:hAnsi="Arial" w:cs="Arial"/>
                <w:sz w:val="20"/>
                <w:szCs w:val="20"/>
              </w:rPr>
            </w:pPr>
            <w:r w:rsidRPr="005E1619">
              <w:rPr>
                <w:rFonts w:ascii="Arial" w:hAnsi="Arial" w:cs="Arial"/>
                <w:sz w:val="20"/>
                <w:szCs w:val="20"/>
              </w:rPr>
              <w:t xml:space="preserve">Sammelordner + 3 Booster mit jeweils 8 Karten + 1 LE Card 25 </w:t>
            </w:r>
            <w:proofErr w:type="spellStart"/>
            <w:r w:rsidRPr="005E1619">
              <w:rPr>
                <w:rFonts w:ascii="Arial" w:hAnsi="Arial" w:cs="Arial"/>
                <w:sz w:val="20"/>
                <w:szCs w:val="20"/>
              </w:rPr>
              <w:t>Stück</w:t>
            </w:r>
            <w:proofErr w:type="spellEnd"/>
            <w:r w:rsidRPr="005E1619">
              <w:rPr>
                <w:rFonts w:ascii="Arial" w:hAnsi="Arial" w:cs="Arial"/>
                <w:sz w:val="20"/>
                <w:szCs w:val="20"/>
              </w:rPr>
              <w:t xml:space="preserve"> pro Umkarton,</w:t>
            </w:r>
            <w:r w:rsidRPr="005E1619">
              <w:rPr>
                <w:rFonts w:ascii="Arial" w:hAnsi="Arial" w:cs="Arial"/>
                <w:sz w:val="20"/>
                <w:szCs w:val="20"/>
              </w:rPr>
              <w:br/>
              <w:t>EAN.: 4143373209994</w:t>
            </w:r>
            <w:r w:rsidRPr="005E1619">
              <w:rPr>
                <w:rFonts w:ascii="Arial" w:hAnsi="Arial" w:cs="Arial"/>
                <w:sz w:val="20"/>
                <w:szCs w:val="20"/>
              </w:rPr>
              <w:br/>
              <w:t xml:space="preserve">UVP.: 9,99 Euro </w:t>
            </w:r>
          </w:p>
        </w:tc>
        <w:tc>
          <w:tcPr>
            <w:tcW w:w="1842" w:type="dxa"/>
            <w:shd w:val="clear" w:color="auto" w:fill="FFFFFF" w:themeFill="background1"/>
          </w:tcPr>
          <w:p w14:paraId="1CF57DB0" w14:textId="77777777" w:rsidR="005E1619" w:rsidRPr="00FF159A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0E37F1D" w14:textId="5FFB6336" w:rsidR="00785275" w:rsidRPr="005E1619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205E71BC" w14:textId="5E7801F8" w:rsidR="005E1619" w:rsidRPr="005E1619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1F9E79A" w14:textId="77777777" w:rsidR="005E1619" w:rsidRPr="00FF159A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36BBF0" w14:textId="0A24B147" w:rsidR="00785275" w:rsidRPr="00785275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7B82E175" w14:textId="14F45962" w:rsidR="005E1619" w:rsidRPr="002200AE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547EDDF" w14:textId="77777777" w:rsidR="005E1619" w:rsidRPr="002200AE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02" w:type="dxa"/>
            <w:shd w:val="clear" w:color="auto" w:fill="FFFFFF" w:themeFill="background1"/>
          </w:tcPr>
          <w:p w14:paraId="637D7FF1" w14:textId="380AA751" w:rsidR="005E1619" w:rsidRPr="002200AE" w:rsidRDefault="005E1619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E1619" w:rsidRPr="002200AE" w14:paraId="635C9633" w14:textId="77777777" w:rsidTr="00CE4672">
        <w:trPr>
          <w:trHeight w:val="269"/>
        </w:trPr>
        <w:tc>
          <w:tcPr>
            <w:tcW w:w="1838" w:type="dxa"/>
            <w:shd w:val="clear" w:color="auto" w:fill="FFFFFF" w:themeFill="background1"/>
          </w:tcPr>
          <w:p w14:paraId="2D7A0CD0" w14:textId="4116DE62" w:rsidR="005E1619" w:rsidRDefault="00CE4672" w:rsidP="00CE467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5FAE9708" wp14:editId="2965D2B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20574</wp:posOffset>
                  </wp:positionV>
                  <wp:extent cx="1092200" cy="838200"/>
                  <wp:effectExtent l="0" t="0" r="0" b="0"/>
                  <wp:wrapNone/>
                  <wp:docPr id="12" name="Grafik 1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Text enthält.&#10;&#10;Automatisch generierte Beschreibu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FFFFFF" w:themeFill="background1"/>
          </w:tcPr>
          <w:p w14:paraId="26A4BAF6" w14:textId="6E55D81F" w:rsidR="005E1619" w:rsidRPr="00CE4672" w:rsidRDefault="005E1619" w:rsidP="00CE4672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467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031294</w:t>
            </w:r>
            <w:r w:rsidR="00785275" w:rsidRPr="00CE4672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14:paraId="18A5429E" w14:textId="47786F49" w:rsidR="005E1619" w:rsidRPr="00CE4672" w:rsidRDefault="005E1619" w:rsidP="00CE4672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E4672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MINECRAFT II – Blaster Box (12.04.2022) </w:t>
            </w:r>
          </w:p>
          <w:p w14:paraId="7D7535F4" w14:textId="1AFD2EAF" w:rsidR="005E1619" w:rsidRPr="005E1619" w:rsidRDefault="005E1619" w:rsidP="00CE4672">
            <w:pPr>
              <w:rPr>
                <w:rFonts w:ascii="Arial" w:hAnsi="Arial" w:cs="Arial"/>
                <w:sz w:val="20"/>
                <w:szCs w:val="20"/>
              </w:rPr>
            </w:pPr>
            <w:r w:rsidRPr="005E1619">
              <w:rPr>
                <w:rFonts w:ascii="Arial" w:hAnsi="Arial" w:cs="Arial"/>
                <w:sz w:val="20"/>
                <w:szCs w:val="20"/>
                <w:lang w:val="en-US"/>
              </w:rPr>
              <w:t xml:space="preserve">Box </w:t>
            </w:r>
            <w:proofErr w:type="spellStart"/>
            <w:r w:rsidRPr="005E1619">
              <w:rPr>
                <w:rFonts w:ascii="Arial" w:hAnsi="Arial" w:cs="Arial"/>
                <w:sz w:val="20"/>
                <w:szCs w:val="20"/>
                <w:lang w:val="en-US"/>
              </w:rPr>
              <w:t>mit</w:t>
            </w:r>
            <w:proofErr w:type="spellEnd"/>
            <w:r w:rsidRPr="005E1619">
              <w:rPr>
                <w:rFonts w:ascii="Arial" w:hAnsi="Arial" w:cs="Arial"/>
                <w:sz w:val="20"/>
                <w:szCs w:val="20"/>
                <w:lang w:val="en-US"/>
              </w:rPr>
              <w:t xml:space="preserve"> 5 Booster (40 Cards) plus 2 Bonus-Cards!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E1619">
              <w:rPr>
                <w:rFonts w:ascii="Arial" w:hAnsi="Arial" w:cs="Arial"/>
                <w:sz w:val="20"/>
                <w:szCs w:val="20"/>
              </w:rPr>
              <w:t xml:space="preserve">20 Boxen pro Umkarton, </w:t>
            </w:r>
          </w:p>
          <w:p w14:paraId="3E4A6141" w14:textId="3129E70F" w:rsidR="005E1619" w:rsidRPr="005E1619" w:rsidRDefault="005E1619" w:rsidP="00CE4672">
            <w:pPr>
              <w:rPr>
                <w:rFonts w:ascii="Arial" w:hAnsi="Arial" w:cs="Arial"/>
                <w:sz w:val="20"/>
                <w:szCs w:val="20"/>
              </w:rPr>
            </w:pPr>
            <w:r w:rsidRPr="005E1619">
              <w:rPr>
                <w:rFonts w:ascii="Arial" w:hAnsi="Arial" w:cs="Arial"/>
                <w:sz w:val="20"/>
                <w:szCs w:val="20"/>
              </w:rPr>
              <w:t>EAN: 8018190031294</w:t>
            </w:r>
            <w:r w:rsidRPr="005E1619">
              <w:rPr>
                <w:rFonts w:ascii="Arial" w:hAnsi="Arial" w:cs="Arial"/>
                <w:sz w:val="20"/>
                <w:szCs w:val="20"/>
              </w:rPr>
              <w:br/>
              <w:t xml:space="preserve">UVP.: 14,99 Euro (ohne Preisaufdruck!!!) </w:t>
            </w:r>
          </w:p>
        </w:tc>
        <w:tc>
          <w:tcPr>
            <w:tcW w:w="1842" w:type="dxa"/>
            <w:shd w:val="clear" w:color="auto" w:fill="FFFFFF" w:themeFill="background1"/>
          </w:tcPr>
          <w:p w14:paraId="4244FE02" w14:textId="77777777" w:rsidR="005E1619" w:rsidRPr="00FF159A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D174A8" w14:textId="47897DE7" w:rsidR="00785275" w:rsidRPr="005E1619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4681BE59" w14:textId="23D1A957" w:rsidR="005E1619" w:rsidRPr="005E1619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403F7DD" w14:textId="77777777" w:rsidR="005E1619" w:rsidRPr="00FF159A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A703DF6" w14:textId="3CB1AE4F" w:rsidR="005E1619" w:rsidRPr="007001FE" w:rsidRDefault="005E1619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</w:tc>
        <w:tc>
          <w:tcPr>
            <w:tcW w:w="1302" w:type="dxa"/>
            <w:shd w:val="clear" w:color="auto" w:fill="FFFFFF" w:themeFill="background1"/>
          </w:tcPr>
          <w:p w14:paraId="3F05FA35" w14:textId="528C1045" w:rsidR="005E1619" w:rsidRPr="002200AE" w:rsidRDefault="005E1619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907AE" w:rsidRPr="002200AE" w14:paraId="7A3227F4" w14:textId="77777777" w:rsidTr="00CE4672">
        <w:trPr>
          <w:trHeight w:val="269"/>
        </w:trPr>
        <w:tc>
          <w:tcPr>
            <w:tcW w:w="1838" w:type="dxa"/>
            <w:shd w:val="clear" w:color="auto" w:fill="FFFFFF" w:themeFill="background1"/>
          </w:tcPr>
          <w:p w14:paraId="0BA96C80" w14:textId="5777D5E9" w:rsidR="009907AE" w:rsidRDefault="00CE4672" w:rsidP="00CE467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291DACD1" wp14:editId="18F5285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12446</wp:posOffset>
                  </wp:positionV>
                  <wp:extent cx="1092200" cy="83820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FFFFFF" w:themeFill="background1"/>
          </w:tcPr>
          <w:p w14:paraId="4E6CAFDF" w14:textId="70D97639" w:rsidR="009907AE" w:rsidRPr="005E1619" w:rsidRDefault="009907AE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07AE">
              <w:rPr>
                <w:rFonts w:ascii="Arial" w:hAnsi="Arial" w:cs="Arial"/>
                <w:b/>
                <w:bCs/>
                <w:sz w:val="20"/>
                <w:szCs w:val="20"/>
              </w:rPr>
              <w:t>027549</w:t>
            </w:r>
            <w:r w:rsidR="00785275" w:rsidRPr="0078527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3AA3ED65" w14:textId="75FC972E" w:rsidR="009907AE" w:rsidRPr="00985E8D" w:rsidRDefault="009907AE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5E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MINECRAFT II </w:t>
            </w:r>
            <w:r w:rsidRPr="005E16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MEGA </w:t>
            </w:r>
            <w:r w:rsidRPr="005E1619">
              <w:rPr>
                <w:rFonts w:ascii="Arial" w:hAnsi="Arial" w:cs="Arial"/>
                <w:b/>
                <w:bCs/>
                <w:sz w:val="20"/>
                <w:szCs w:val="20"/>
              </w:rPr>
              <w:t>Box</w:t>
            </w:r>
            <w:r w:rsidRPr="00985E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(12.04.2022) </w:t>
            </w:r>
          </w:p>
          <w:p w14:paraId="7DB4186D" w14:textId="037A22DE" w:rsidR="009907AE" w:rsidRPr="00CE4672" w:rsidRDefault="009907AE" w:rsidP="00CE4672">
            <w:pPr>
              <w:rPr>
                <w:rFonts w:ascii="Arial" w:hAnsi="Arial" w:cs="Arial"/>
                <w:sz w:val="20"/>
                <w:szCs w:val="20"/>
              </w:rPr>
            </w:pPr>
            <w:r w:rsidRPr="00CE4672">
              <w:rPr>
                <w:rFonts w:ascii="Arial" w:hAnsi="Arial" w:cs="Arial"/>
                <w:sz w:val="20"/>
                <w:szCs w:val="20"/>
              </w:rPr>
              <w:t xml:space="preserve">12 Booster (96 Cards) plus 4 Bonus-Cards je </w:t>
            </w:r>
            <w:proofErr w:type="spellStart"/>
            <w:r w:rsidRPr="00CE4672">
              <w:rPr>
                <w:rFonts w:ascii="Arial" w:hAnsi="Arial" w:cs="Arial"/>
                <w:sz w:val="20"/>
                <w:szCs w:val="20"/>
              </w:rPr>
              <w:t>Mega</w:t>
            </w:r>
            <w:proofErr w:type="spellEnd"/>
            <w:r w:rsidRPr="00CE4672">
              <w:rPr>
                <w:rFonts w:ascii="Arial" w:hAnsi="Arial" w:cs="Arial"/>
                <w:sz w:val="20"/>
                <w:szCs w:val="20"/>
              </w:rPr>
              <w:t xml:space="preserve"> Box, 8 </w:t>
            </w:r>
            <w:proofErr w:type="spellStart"/>
            <w:r w:rsidRPr="00CE4672">
              <w:rPr>
                <w:rFonts w:ascii="Arial" w:hAnsi="Arial" w:cs="Arial"/>
                <w:sz w:val="20"/>
                <w:szCs w:val="20"/>
              </w:rPr>
              <w:t>Mega</w:t>
            </w:r>
            <w:proofErr w:type="spellEnd"/>
            <w:r w:rsidRPr="00CE4672">
              <w:rPr>
                <w:rFonts w:ascii="Arial" w:hAnsi="Arial" w:cs="Arial"/>
                <w:sz w:val="20"/>
                <w:szCs w:val="20"/>
              </w:rPr>
              <w:t xml:space="preserve"> Boxen pro Umkarton,</w:t>
            </w:r>
            <w:r w:rsidRPr="00CE4672">
              <w:rPr>
                <w:rFonts w:ascii="Arial" w:hAnsi="Arial" w:cs="Arial"/>
                <w:sz w:val="20"/>
                <w:szCs w:val="20"/>
              </w:rPr>
              <w:br/>
              <w:t>EAN: 8018190027549</w:t>
            </w:r>
            <w:r w:rsidRPr="00CE4672">
              <w:rPr>
                <w:rFonts w:ascii="Arial" w:hAnsi="Arial" w:cs="Arial"/>
                <w:sz w:val="20"/>
                <w:szCs w:val="20"/>
              </w:rPr>
              <w:br/>
              <w:t xml:space="preserve">UVP.: 33,50 Euro (ohne Preisaufdruck) </w:t>
            </w:r>
          </w:p>
        </w:tc>
        <w:tc>
          <w:tcPr>
            <w:tcW w:w="1842" w:type="dxa"/>
            <w:shd w:val="clear" w:color="auto" w:fill="FFFFFF" w:themeFill="background1"/>
          </w:tcPr>
          <w:p w14:paraId="48080A19" w14:textId="77777777" w:rsidR="009907AE" w:rsidRPr="00CE4672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7784482" w14:textId="5AB900A5" w:rsidR="00785275" w:rsidRPr="00FF159A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011A1B11" w14:textId="7CC4E872" w:rsidR="009907AE" w:rsidRPr="00FF159A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9A9E062" w14:textId="77777777" w:rsidR="009907AE" w:rsidRPr="00FF159A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11E5EB" w14:textId="503E81D5" w:rsidR="00785275" w:rsidRPr="002200A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370A3926" w14:textId="2B41EFCE" w:rsidR="009907AE" w:rsidRPr="002200A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18D0C41" w14:textId="77777777" w:rsidR="009907AE" w:rsidRPr="00FF159A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FFFFFF" w:themeFill="background1"/>
          </w:tcPr>
          <w:p w14:paraId="7B1BF27A" w14:textId="77777777" w:rsidR="009907AE" w:rsidRPr="002200AE" w:rsidRDefault="009907AE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907AE" w:rsidRPr="002200AE" w14:paraId="4261DF29" w14:textId="77777777" w:rsidTr="00CE4672">
        <w:trPr>
          <w:trHeight w:val="269"/>
        </w:trPr>
        <w:tc>
          <w:tcPr>
            <w:tcW w:w="1838" w:type="dxa"/>
            <w:shd w:val="clear" w:color="auto" w:fill="FFFFFF" w:themeFill="background1"/>
          </w:tcPr>
          <w:p w14:paraId="0CEDF751" w14:textId="1B998070" w:rsidR="009907AE" w:rsidRDefault="00CE4672" w:rsidP="00CE467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 wp14:anchorId="5BFAAEB8" wp14:editId="11D645F9">
                  <wp:simplePos x="0" y="0"/>
                  <wp:positionH relativeFrom="column">
                    <wp:posOffset>-15748</wp:posOffset>
                  </wp:positionH>
                  <wp:positionV relativeFrom="paragraph">
                    <wp:posOffset>32893</wp:posOffset>
                  </wp:positionV>
                  <wp:extent cx="1092200" cy="838200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FFFFFF" w:themeFill="background1"/>
          </w:tcPr>
          <w:p w14:paraId="3EF056B2" w14:textId="78678274" w:rsidR="009907AE" w:rsidRPr="00785275" w:rsidRDefault="009907AE" w:rsidP="00CE4672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907A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027495</w:t>
            </w:r>
            <w:r w:rsidR="00785275" w:rsidRPr="00785275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n-US"/>
              </w:rPr>
              <w:t xml:space="preserve"> </w:t>
            </w:r>
          </w:p>
          <w:p w14:paraId="253AAF4D" w14:textId="7640B8CB" w:rsidR="009907AE" w:rsidRPr="00985E8D" w:rsidRDefault="009907AE" w:rsidP="00CE4672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85E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MINECRAFT II </w:t>
            </w:r>
            <w:r w:rsidRPr="009907A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– Fat Pack</w:t>
            </w:r>
            <w:r w:rsidRPr="00985E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9907A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 w:rsidRPr="00985E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12.04.2022) </w:t>
            </w:r>
          </w:p>
          <w:p w14:paraId="52D14F7E" w14:textId="77777777" w:rsidR="009907AE" w:rsidRDefault="009907AE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t>10 Fat Packs pro Display,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t xml:space="preserve">24 Cards + 2 Parallel Cards </w:t>
            </w:r>
            <w:proofErr w:type="spellStart"/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t xml:space="preserve"> Pack,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t xml:space="preserve">7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Display / UK</w:t>
            </w:r>
          </w:p>
          <w:p w14:paraId="20358ED5" w14:textId="40352B77" w:rsidR="009907AE" w:rsidRPr="009907AE" w:rsidRDefault="009907AE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t>EAN: 8018190027495 (Display)</w:t>
            </w:r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br/>
              <w:t>EAN: 4143373108501 (</w:t>
            </w:r>
            <w:proofErr w:type="spellStart"/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t>deutscher</w:t>
            </w:r>
            <w:proofErr w:type="spellEnd"/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t xml:space="preserve"> Code Pack) EAN: 8018190026993 (int. Code Pack)</w:t>
            </w:r>
            <w:r w:rsidRPr="009907AE">
              <w:rPr>
                <w:rFonts w:ascii="Arial" w:hAnsi="Arial" w:cs="Arial"/>
                <w:sz w:val="20"/>
                <w:szCs w:val="20"/>
                <w:lang w:val="en-US"/>
              </w:rPr>
              <w:br/>
              <w:t xml:space="preserve">UVP.: 8,50 Euro/Pack </w:t>
            </w:r>
          </w:p>
        </w:tc>
        <w:tc>
          <w:tcPr>
            <w:tcW w:w="1842" w:type="dxa"/>
            <w:shd w:val="clear" w:color="auto" w:fill="FFFFFF" w:themeFill="background1"/>
          </w:tcPr>
          <w:p w14:paraId="740D3BC2" w14:textId="68EADF72" w:rsidR="009907AE" w:rsidRPr="00AF76B4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41B541E4" w14:textId="664F4CC0" w:rsidR="009907AE" w:rsidRPr="009907A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 Display</w:t>
            </w:r>
          </w:p>
        </w:tc>
        <w:tc>
          <w:tcPr>
            <w:tcW w:w="1560" w:type="dxa"/>
            <w:shd w:val="clear" w:color="auto" w:fill="FFFFFF" w:themeFill="background1"/>
          </w:tcPr>
          <w:p w14:paraId="2DA21CF0" w14:textId="77777777" w:rsidR="009907AE" w:rsidRPr="007001F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3F3CFD07" w14:textId="44EBE566" w:rsidR="00785275" w:rsidRPr="002200A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18D0A4BD" w14:textId="78C0DAAA" w:rsidR="009907AE" w:rsidRPr="002200A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61ADB0BA" w14:textId="72E7186F" w:rsidR="009907AE" w:rsidRPr="00FF159A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FFFFFF" w:themeFill="background1"/>
          </w:tcPr>
          <w:p w14:paraId="5F61B4CC" w14:textId="77777777" w:rsidR="009907AE" w:rsidRPr="002200AE" w:rsidRDefault="009907AE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907AE" w:rsidRPr="002200AE" w14:paraId="197AB549" w14:textId="77777777" w:rsidTr="00CE4672">
        <w:trPr>
          <w:trHeight w:val="269"/>
        </w:trPr>
        <w:tc>
          <w:tcPr>
            <w:tcW w:w="1838" w:type="dxa"/>
            <w:shd w:val="clear" w:color="auto" w:fill="FFFFFF" w:themeFill="background1"/>
          </w:tcPr>
          <w:p w14:paraId="77796FAA" w14:textId="26A144CD" w:rsidR="009907AE" w:rsidRDefault="00CE4672" w:rsidP="00CE467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7152F52C" wp14:editId="022A258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18161</wp:posOffset>
                  </wp:positionV>
                  <wp:extent cx="1092200" cy="83820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FFFFFF" w:themeFill="background1"/>
          </w:tcPr>
          <w:p w14:paraId="0B7F8BFF" w14:textId="20A78972" w:rsidR="009907AE" w:rsidRPr="009907AE" w:rsidRDefault="009907AE" w:rsidP="00CE4672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907A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0027600 </w:t>
            </w:r>
          </w:p>
          <w:p w14:paraId="372A5ABA" w14:textId="2BFE31F8" w:rsidR="009907AE" w:rsidRPr="00985E8D" w:rsidRDefault="009907AE" w:rsidP="00CE4672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985E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MINECRAFT II </w:t>
            </w:r>
            <w:r w:rsidRPr="009907A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– Pocket Tin</w:t>
            </w:r>
            <w:r w:rsidRPr="00985E8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(12.04.2022) </w:t>
            </w:r>
          </w:p>
          <w:p w14:paraId="1F05585B" w14:textId="57B7D8E8" w:rsidR="00C06CCD" w:rsidRDefault="00C06CCD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06CCD">
              <w:rPr>
                <w:rFonts w:ascii="Arial" w:hAnsi="Arial" w:cs="Arial"/>
                <w:sz w:val="20"/>
                <w:szCs w:val="20"/>
                <w:lang w:val="en-US"/>
              </w:rPr>
              <w:t xml:space="preserve">6 Pocket Tins </w:t>
            </w:r>
            <w:proofErr w:type="spellStart"/>
            <w:r w:rsidRPr="00C06CCD">
              <w:rPr>
                <w:rFonts w:ascii="Arial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C06CCD">
              <w:rPr>
                <w:rFonts w:ascii="Arial" w:hAnsi="Arial" w:cs="Arial"/>
                <w:sz w:val="20"/>
                <w:szCs w:val="20"/>
                <w:lang w:val="en-US"/>
              </w:rPr>
              <w:t xml:space="preserve"> Display,4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Display / UK</w:t>
            </w:r>
          </w:p>
          <w:p w14:paraId="5E20979C" w14:textId="77777777" w:rsidR="00C06CCD" w:rsidRDefault="00C06CCD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06CCD">
              <w:rPr>
                <w:rFonts w:ascii="Arial" w:hAnsi="Arial" w:cs="Arial"/>
                <w:sz w:val="20"/>
                <w:szCs w:val="20"/>
                <w:lang w:val="en-US"/>
              </w:rPr>
              <w:t xml:space="preserve">EAN: 8018190027600 (Display) </w:t>
            </w:r>
          </w:p>
          <w:p w14:paraId="7C3E42FC" w14:textId="77777777" w:rsidR="00C06CCD" w:rsidRDefault="00C06CCD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06CCD">
              <w:rPr>
                <w:rFonts w:ascii="Arial" w:hAnsi="Arial" w:cs="Arial"/>
                <w:sz w:val="20"/>
                <w:szCs w:val="20"/>
                <w:lang w:val="en-US"/>
              </w:rPr>
              <w:t xml:space="preserve">EAN: 8018190027594 (Dose) </w:t>
            </w:r>
          </w:p>
          <w:p w14:paraId="08BDB25D" w14:textId="7B9CC012" w:rsidR="009907AE" w:rsidRPr="00C06CCD" w:rsidRDefault="00C06CCD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06CCD">
              <w:rPr>
                <w:rFonts w:ascii="Arial" w:hAnsi="Arial" w:cs="Arial"/>
                <w:sz w:val="20"/>
                <w:szCs w:val="20"/>
                <w:lang w:val="en-US"/>
              </w:rPr>
              <w:t xml:space="preserve">UVP.: 9,99 Euro </w:t>
            </w:r>
          </w:p>
        </w:tc>
        <w:tc>
          <w:tcPr>
            <w:tcW w:w="1842" w:type="dxa"/>
            <w:shd w:val="clear" w:color="auto" w:fill="FFFFFF" w:themeFill="background1"/>
          </w:tcPr>
          <w:p w14:paraId="11CACA50" w14:textId="77777777" w:rsidR="009907AE" w:rsidRPr="00C06CCD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BC02366" w14:textId="7E779B54" w:rsidR="00C06CCD" w:rsidRPr="009907A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C06CCD" w:rsidRPr="007001F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Display</w:t>
            </w:r>
          </w:p>
          <w:p w14:paraId="707058F2" w14:textId="51CFB210" w:rsidR="009907AE" w:rsidRPr="009907A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9364175" w14:textId="77777777" w:rsidR="009907AE" w:rsidRPr="00FF159A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7A2495" w14:textId="3C900583" w:rsidR="00C06CCD" w:rsidRPr="00C06CCD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19BBAD19" w14:textId="5DD364B0" w:rsidR="009907AE" w:rsidRPr="002200A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11140D7" w14:textId="77777777" w:rsidR="009907AE" w:rsidRPr="007001FE" w:rsidRDefault="009907AE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302" w:type="dxa"/>
            <w:shd w:val="clear" w:color="auto" w:fill="FFFFFF" w:themeFill="background1"/>
          </w:tcPr>
          <w:p w14:paraId="2DF13493" w14:textId="77777777" w:rsidR="009907AE" w:rsidRPr="002200AE" w:rsidRDefault="009907AE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06CCD" w:rsidRPr="002200AE" w14:paraId="4D748305" w14:textId="77777777" w:rsidTr="00CE4672">
        <w:trPr>
          <w:trHeight w:val="269"/>
        </w:trPr>
        <w:tc>
          <w:tcPr>
            <w:tcW w:w="1838" w:type="dxa"/>
            <w:shd w:val="clear" w:color="auto" w:fill="FFFFFF" w:themeFill="background1"/>
          </w:tcPr>
          <w:p w14:paraId="3A8F6E6A" w14:textId="11CA9C04" w:rsidR="00C06CCD" w:rsidRDefault="00CE4672" w:rsidP="00CE467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 wp14:anchorId="70E9651F" wp14:editId="5AFDD320">
                  <wp:simplePos x="0" y="0"/>
                  <wp:positionH relativeFrom="column">
                    <wp:posOffset>-15748</wp:posOffset>
                  </wp:positionH>
                  <wp:positionV relativeFrom="paragraph">
                    <wp:posOffset>33528</wp:posOffset>
                  </wp:positionV>
                  <wp:extent cx="1092200" cy="838200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shd w:val="clear" w:color="auto" w:fill="FFFFFF" w:themeFill="background1"/>
          </w:tcPr>
          <w:p w14:paraId="44612731" w14:textId="23145E09" w:rsidR="00C06CCD" w:rsidRPr="005E1619" w:rsidRDefault="00C06CCD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06CCD">
              <w:rPr>
                <w:rFonts w:ascii="Arial" w:hAnsi="Arial" w:cs="Arial"/>
                <w:b/>
                <w:bCs/>
                <w:sz w:val="20"/>
                <w:szCs w:val="20"/>
              </w:rPr>
              <w:t>027587</w:t>
            </w:r>
            <w:r w:rsidR="00785275" w:rsidRPr="00785275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5E294DBA" w14:textId="46240748" w:rsidR="00C06CCD" w:rsidRPr="00985E8D" w:rsidRDefault="00C06CCD" w:rsidP="00CE46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5E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MINECRAFT II </w:t>
            </w:r>
            <w:r w:rsidRPr="005E16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Classic Tin</w:t>
            </w:r>
            <w:r w:rsidRPr="00985E8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(12.04.2022) </w:t>
            </w:r>
          </w:p>
          <w:p w14:paraId="2A83C290" w14:textId="256B47FB" w:rsidR="00C06CCD" w:rsidRPr="00C06CCD" w:rsidRDefault="00C06CCD" w:rsidP="00CE4672">
            <w:pPr>
              <w:rPr>
                <w:rFonts w:ascii="Arial" w:hAnsi="Arial" w:cs="Arial"/>
                <w:sz w:val="20"/>
                <w:szCs w:val="20"/>
              </w:rPr>
            </w:pPr>
            <w:r w:rsidRPr="00C06CCD">
              <w:rPr>
                <w:rFonts w:ascii="Arial" w:hAnsi="Arial" w:cs="Arial"/>
                <w:sz w:val="20"/>
                <w:szCs w:val="20"/>
              </w:rPr>
              <w:t xml:space="preserve">Dose mit 6 Boostern (48 Karten) plus 2 </w:t>
            </w:r>
            <w:proofErr w:type="gramStart"/>
            <w:r w:rsidRPr="00C06CCD">
              <w:rPr>
                <w:rFonts w:ascii="Arial" w:hAnsi="Arial" w:cs="Arial"/>
                <w:sz w:val="20"/>
                <w:szCs w:val="20"/>
              </w:rPr>
              <w:t>Bonus Cards</w:t>
            </w:r>
            <w:proofErr w:type="gramEnd"/>
            <w:r w:rsidRPr="00C06CC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6CCD">
              <w:rPr>
                <w:rFonts w:ascii="Arial" w:hAnsi="Arial" w:cs="Arial"/>
                <w:sz w:val="20"/>
                <w:szCs w:val="20"/>
              </w:rPr>
              <w:t>8 Dosen je Umkarton,</w:t>
            </w:r>
          </w:p>
          <w:p w14:paraId="2B8BA888" w14:textId="50FE19C6" w:rsidR="00C06CCD" w:rsidRPr="00C06CCD" w:rsidRDefault="00C06CCD" w:rsidP="00CE4672">
            <w:pPr>
              <w:rPr>
                <w:rFonts w:ascii="Arial" w:hAnsi="Arial" w:cs="Arial"/>
                <w:sz w:val="20"/>
                <w:szCs w:val="20"/>
              </w:rPr>
            </w:pPr>
            <w:r w:rsidRPr="00C06CCD">
              <w:rPr>
                <w:rFonts w:ascii="Arial" w:hAnsi="Arial" w:cs="Arial"/>
                <w:sz w:val="20"/>
                <w:szCs w:val="20"/>
              </w:rPr>
              <w:t>EAN: 8018190027587</w:t>
            </w:r>
            <w:r w:rsidRPr="00C06CCD">
              <w:rPr>
                <w:rFonts w:ascii="Arial" w:hAnsi="Arial" w:cs="Arial"/>
                <w:sz w:val="20"/>
                <w:szCs w:val="20"/>
              </w:rPr>
              <w:br/>
              <w:t xml:space="preserve">UVP.: 18,90 Euro (ohne Preisaufdruck!!) </w:t>
            </w:r>
          </w:p>
        </w:tc>
        <w:tc>
          <w:tcPr>
            <w:tcW w:w="1842" w:type="dxa"/>
            <w:shd w:val="clear" w:color="auto" w:fill="FFFFFF" w:themeFill="background1"/>
          </w:tcPr>
          <w:p w14:paraId="67530D65" w14:textId="32287FD3" w:rsidR="00C06CCD" w:rsidRPr="00C06CCD" w:rsidRDefault="00C06CCD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835D299" w14:textId="7DC577A4" w:rsidR="00785275" w:rsidRPr="00C06CCD" w:rsidRDefault="00C06CCD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B6F34">
              <w:rPr>
                <w:rFonts w:ascii="Arial" w:hAnsi="Arial" w:cs="Arial"/>
                <w:b/>
                <w:bCs/>
                <w:sz w:val="20"/>
                <w:szCs w:val="20"/>
              </w:rPr>
              <w:t>1 Stück</w:t>
            </w:r>
          </w:p>
          <w:p w14:paraId="27CD42F3" w14:textId="72C127EE" w:rsidR="00C06CCD" w:rsidRPr="00C06CCD" w:rsidRDefault="00C06CCD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D8A79AD" w14:textId="77777777" w:rsidR="00C06CCD" w:rsidRPr="00FF159A" w:rsidRDefault="00C06CCD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6AEC04" w14:textId="41C3E97A" w:rsidR="00785275" w:rsidRPr="002200AE" w:rsidRDefault="00C06CCD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€</w:t>
            </w:r>
          </w:p>
          <w:p w14:paraId="503A78D2" w14:textId="2C5298E9" w:rsidR="00C06CCD" w:rsidRPr="002200AE" w:rsidRDefault="00C06CCD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088E1A14" w14:textId="77777777" w:rsidR="00C06CCD" w:rsidRPr="00FF159A" w:rsidRDefault="00C06CCD" w:rsidP="00CE46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2" w:type="dxa"/>
            <w:shd w:val="clear" w:color="auto" w:fill="FFFFFF" w:themeFill="background1"/>
          </w:tcPr>
          <w:p w14:paraId="4E8B34C7" w14:textId="77777777" w:rsidR="00C06CCD" w:rsidRPr="002200AE" w:rsidRDefault="00C06CCD" w:rsidP="00CE467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33AC94C2" w14:textId="62F25E4F" w:rsidR="001973A3" w:rsidRDefault="00CE4672" w:rsidP="002200AE">
      <w:pPr>
        <w:ind w:left="-851" w:right="-857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6D904ED" wp14:editId="68D2C037">
            <wp:simplePos x="0" y="0"/>
            <wp:positionH relativeFrom="column">
              <wp:posOffset>-18231</wp:posOffset>
            </wp:positionH>
            <wp:positionV relativeFrom="paragraph">
              <wp:posOffset>0</wp:posOffset>
            </wp:positionV>
            <wp:extent cx="7555751" cy="10678795"/>
            <wp:effectExtent l="0" t="0" r="1270" b="190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51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pPr w:leftFromText="141" w:rightFromText="141" w:vertAnchor="text" w:horzAnchor="page" w:tblpX="7444" w:tblpY="194"/>
        <w:tblW w:w="3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4"/>
      </w:tblGrid>
      <w:tr w:rsidR="00CE4672" w:rsidRPr="002B4167" w14:paraId="4CB360B0" w14:textId="77777777" w:rsidTr="00CE4672">
        <w:trPr>
          <w:trHeight w:val="1086"/>
        </w:trPr>
        <w:tc>
          <w:tcPr>
            <w:tcW w:w="3694" w:type="dxa"/>
            <w:shd w:val="clear" w:color="auto" w:fill="FFFFFF" w:themeFill="background1"/>
          </w:tcPr>
          <w:p w14:paraId="092390E2" w14:textId="77777777" w:rsidR="00CE4672" w:rsidRPr="002B4167" w:rsidRDefault="00CE4672" w:rsidP="00CE4672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Firma</w:t>
            </w:r>
          </w:p>
          <w:p w14:paraId="3479EC5E" w14:textId="77777777" w:rsidR="00CE4672" w:rsidRPr="002B4167" w:rsidRDefault="00CE4672" w:rsidP="00CE4672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Straße</w:t>
            </w:r>
          </w:p>
          <w:p w14:paraId="446DA9D1" w14:textId="77777777" w:rsidR="00CE4672" w:rsidRPr="002B4167" w:rsidRDefault="00CE4672" w:rsidP="00CE4672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Ihre PLZ / Ihr Ort</w:t>
            </w:r>
          </w:p>
          <w:p w14:paraId="3E187E55" w14:textId="77777777" w:rsidR="00CE4672" w:rsidRPr="002B4167" w:rsidRDefault="00CE4672" w:rsidP="00CE4672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Ihre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e-mail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 xml:space="preserve"> / </w:t>
            </w:r>
            <w:proofErr w:type="spellStart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Tel.Nr</w:t>
            </w:r>
            <w:proofErr w:type="spellEnd"/>
            <w:r w:rsidRPr="002B4167">
              <w:rPr>
                <w:rFonts w:ascii="Arial" w:hAnsi="Arial" w:cs="Arial"/>
                <w:color w:val="FF0000"/>
                <w:sz w:val="20"/>
                <w:szCs w:val="20"/>
              </w:rPr>
              <w:t>. / Fax Nr.</w:t>
            </w:r>
          </w:p>
        </w:tc>
      </w:tr>
    </w:tbl>
    <w:p w14:paraId="48C2EB0F" w14:textId="74B0A863" w:rsidR="00085ADC" w:rsidRDefault="001973A3">
      <w:r>
        <w:br w:type="page"/>
      </w:r>
    </w:p>
    <w:p w14:paraId="1AD4FCF4" w14:textId="3DF3DC27" w:rsidR="001973A3" w:rsidRDefault="00085AD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2674C7B" wp14:editId="3CD91E52">
            <wp:simplePos x="0" y="0"/>
            <wp:positionH relativeFrom="column">
              <wp:posOffset>0</wp:posOffset>
            </wp:positionH>
            <wp:positionV relativeFrom="paragraph">
              <wp:posOffset>17526</wp:posOffset>
            </wp:positionV>
            <wp:extent cx="7555865" cy="10680539"/>
            <wp:effectExtent l="0" t="0" r="635" b="63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62E3E" w14:textId="62B7BDA9" w:rsidR="000867FD" w:rsidRDefault="008E3C3A" w:rsidP="002200AE">
      <w:pPr>
        <w:ind w:left="-851" w:right="-857"/>
      </w:pPr>
    </w:p>
    <w:p w14:paraId="6D1C7687" w14:textId="27D1CD46" w:rsidR="001973A3" w:rsidRPr="001973A3" w:rsidRDefault="001973A3" w:rsidP="001973A3"/>
    <w:p w14:paraId="30F8E26A" w14:textId="2EDE71DD" w:rsidR="001973A3" w:rsidRPr="001973A3" w:rsidRDefault="001973A3" w:rsidP="001973A3"/>
    <w:p w14:paraId="05630C4A" w14:textId="1B7A3F1D" w:rsidR="001973A3" w:rsidRPr="001973A3" w:rsidRDefault="001973A3" w:rsidP="001973A3"/>
    <w:p w14:paraId="481F3752" w14:textId="1BED5475" w:rsidR="001973A3" w:rsidRPr="001973A3" w:rsidRDefault="001973A3" w:rsidP="001973A3"/>
    <w:p w14:paraId="62766517" w14:textId="633D2A50" w:rsidR="001973A3" w:rsidRPr="001973A3" w:rsidRDefault="001973A3" w:rsidP="001973A3"/>
    <w:p w14:paraId="72070835" w14:textId="7E44B5A8" w:rsidR="001973A3" w:rsidRPr="001973A3" w:rsidRDefault="001973A3" w:rsidP="001973A3"/>
    <w:p w14:paraId="3BA2C9A2" w14:textId="721E4CEC" w:rsidR="001973A3" w:rsidRPr="001973A3" w:rsidRDefault="001973A3" w:rsidP="001973A3"/>
    <w:p w14:paraId="73146369" w14:textId="5CFEF699" w:rsidR="001973A3" w:rsidRPr="001973A3" w:rsidRDefault="001973A3" w:rsidP="001973A3"/>
    <w:p w14:paraId="79ED98B8" w14:textId="2B08C1E8" w:rsidR="001973A3" w:rsidRPr="001973A3" w:rsidRDefault="001973A3" w:rsidP="001973A3"/>
    <w:p w14:paraId="0A03ACE3" w14:textId="2DA7DF1D" w:rsidR="001973A3" w:rsidRDefault="001973A3" w:rsidP="001973A3"/>
    <w:p w14:paraId="52C6C3FD" w14:textId="60225510" w:rsidR="001973A3" w:rsidRPr="001973A3" w:rsidRDefault="001973A3" w:rsidP="001973A3">
      <w:pPr>
        <w:tabs>
          <w:tab w:val="left" w:pos="8618"/>
        </w:tabs>
      </w:pPr>
      <w:r>
        <w:tab/>
      </w:r>
    </w:p>
    <w:sectPr w:rsidR="001973A3" w:rsidRPr="001973A3" w:rsidSect="006B33E8">
      <w:pgSz w:w="11900" w:h="16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8D"/>
    <w:rsid w:val="00014F91"/>
    <w:rsid w:val="00085ADC"/>
    <w:rsid w:val="000B3CF8"/>
    <w:rsid w:val="000C3EA7"/>
    <w:rsid w:val="000F1EED"/>
    <w:rsid w:val="001973A3"/>
    <w:rsid w:val="002200AE"/>
    <w:rsid w:val="002A469A"/>
    <w:rsid w:val="00311249"/>
    <w:rsid w:val="00352AA8"/>
    <w:rsid w:val="00493A7B"/>
    <w:rsid w:val="004A2991"/>
    <w:rsid w:val="004B6E6F"/>
    <w:rsid w:val="004D7BFB"/>
    <w:rsid w:val="004F3229"/>
    <w:rsid w:val="00552178"/>
    <w:rsid w:val="005E1619"/>
    <w:rsid w:val="006816A6"/>
    <w:rsid w:val="00694AA5"/>
    <w:rsid w:val="006B33E8"/>
    <w:rsid w:val="007001FE"/>
    <w:rsid w:val="00785275"/>
    <w:rsid w:val="00831DF7"/>
    <w:rsid w:val="0084137F"/>
    <w:rsid w:val="008E3C3A"/>
    <w:rsid w:val="00985E8D"/>
    <w:rsid w:val="009907AE"/>
    <w:rsid w:val="009E1442"/>
    <w:rsid w:val="00AA6C58"/>
    <w:rsid w:val="00AF76B4"/>
    <w:rsid w:val="00B34E27"/>
    <w:rsid w:val="00B70C11"/>
    <w:rsid w:val="00C06CCD"/>
    <w:rsid w:val="00C24E63"/>
    <w:rsid w:val="00CE4672"/>
    <w:rsid w:val="00D07751"/>
    <w:rsid w:val="00E833FA"/>
    <w:rsid w:val="00EB6F34"/>
    <w:rsid w:val="00F35DA7"/>
    <w:rsid w:val="00F93847"/>
    <w:rsid w:val="00FF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1847A"/>
  <w15:chartTrackingRefBased/>
  <w15:docId w15:val="{1EE3F5FB-8480-2342-AD0A-C9D452312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527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20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9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0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2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7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1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97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8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5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3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5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6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5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4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1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1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47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5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5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7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1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4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4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5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6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9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0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1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3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8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7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6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7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inermann/Documents/Word%20Vorlagen/Vorlage-EH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Vorlage-EH.dotx</Template>
  <TotalTime>0</TotalTime>
  <Pages>2</Pages>
  <Words>220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Rainer Mann</cp:lastModifiedBy>
  <cp:revision>7</cp:revision>
  <cp:lastPrinted>2022-03-31T12:15:00Z</cp:lastPrinted>
  <dcterms:created xsi:type="dcterms:W3CDTF">2022-03-31T09:28:00Z</dcterms:created>
  <dcterms:modified xsi:type="dcterms:W3CDTF">2022-03-31T12:15:00Z</dcterms:modified>
</cp:coreProperties>
</file>